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3F7" w:rsidRPr="00D94B9C" w:rsidRDefault="005953F7" w:rsidP="00D94B9C">
      <w:pPr>
        <w:spacing w:after="0" w:line="240" w:lineRule="auto"/>
        <w:jc w:val="center"/>
        <w:rPr>
          <w:b/>
          <w:sz w:val="36"/>
          <w:szCs w:val="36"/>
        </w:rPr>
      </w:pPr>
      <w:r w:rsidRPr="00D94B9C">
        <w:rPr>
          <w:b/>
          <w:sz w:val="36"/>
          <w:szCs w:val="36"/>
        </w:rPr>
        <w:t>Город мечты Железногорск.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Пусть город мал, но сила в нём природы,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Здесь нет стихийных бедствий непогоды.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Зима богата снегом чистым, белым!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Она наш город украшает так умело: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Деревья серебром сверкают во дворе,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 w:rsidRPr="008B0775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P1010260.JPG" style="width:368.25pt;height:27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">
            <v:imagedata r:id="rId4" o:title="" croptop="-228f" cropbottom="-395f" cropright="-62f"/>
            <o:lock v:ext="edit" aspectratio="f"/>
          </v:shape>
        </w:pic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 по утрам тропинки на мерцающем ковре.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тишиной окутывает город,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Когда под вечер хлопья полетят;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всё звенит, когда бушует холод,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 больше всех снег радует ребят!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Они коньки хватают, санки, лыжи,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Летят, смеясь, с высоток Горнолыжки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И, на катке, на стадионе «Труд»,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Рисуя вензеля, в коньках снуют.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Зимой наш город Ёлки украшают: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 ГХК олени в огоньках сияют,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Есть мишка праздничный, и даже снеговик…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Фотографировать всех житель тут привык.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Потом стирает белый цвет весна,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наше озеро освободится ото сна.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 w:rsidRPr="008B0775">
        <w:rPr>
          <w:noProof/>
          <w:sz w:val="28"/>
          <w:szCs w:val="28"/>
          <w:lang w:eastAsia="ru-RU"/>
        </w:rPr>
        <w:pict>
          <v:shape id="Рисунок 3" o:spid="_x0000_i1026" type="#_x0000_t75" alt="P1000981.JPG" style="width:351.75pt;height:25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">
            <v:imagedata r:id="rId5" o:title="" croptop="-238f" cropbottom="-363f" cropleft="-93f" cropright="-121f"/>
            <o:lock v:ext="edit" aspectratio="f"/>
          </v:shape>
        </w:pic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апреле верба нежно зацветёт,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Подснежник кто-то девушке сорвёт.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Наш город станет снова молодой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зелёной новоявленной листвой!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 w:rsidRPr="008B0775">
        <w:rPr>
          <w:noProof/>
          <w:sz w:val="28"/>
          <w:szCs w:val="28"/>
          <w:lang w:eastAsia="ru-RU"/>
        </w:rPr>
        <w:pict>
          <v:shape id="Рисунок 6" o:spid="_x0000_i1027" type="#_x0000_t75" alt="P1020537.JPG" style="width:368.25pt;height:27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">
            <v:imagedata r:id="rId6" o:title="" croptop="-228f" cropbottom="-395f" cropright="-62f"/>
            <o:lock v:ext="edit" aspectratio="f"/>
          </v:shape>
        </w:pic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Зелёный цвет разбавит пёстро лето.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благоуханье клумб оно одето;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Такие разные узоры из цветов,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Здесь чувствуются руки мастеров.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Фонтаны бьют и в парке, и у ЗАГСа.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детьми все отдыхом тут любят наслаждаться.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Мужчины летом к озеру идут,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Улов свой с гордостью потом домой несут.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Так лето очень быстро пролетает,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наш город осень с золотом вступает.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Берёзки вмиг она преобразит,</w:t>
      </w:r>
    </w:p>
    <w:p w:rsidR="005953F7" w:rsidRDefault="005953F7" w:rsidP="00C715DF">
      <w:pPr>
        <w:spacing w:after="0" w:line="240" w:lineRule="auto"/>
        <w:jc w:val="center"/>
        <w:rPr>
          <w:sz w:val="28"/>
          <w:szCs w:val="28"/>
        </w:rPr>
      </w:pPr>
      <w:r w:rsidRPr="008B0775">
        <w:rPr>
          <w:noProof/>
          <w:sz w:val="28"/>
          <w:szCs w:val="28"/>
          <w:lang w:eastAsia="ru-RU"/>
        </w:rPr>
        <w:pict>
          <v:shape id="Рисунок 0" o:spid="_x0000_i1028" type="#_x0000_t75" alt="P1060422.JPG" style="width:395.25pt;height:39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">
            <v:imagedata r:id="rId7" o:title="" croptop="-9555f" cropbottom="-9630f"/>
            <o:lock v:ext="edit" aspectratio="f"/>
          </v:shape>
        </w:pic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Парковой с багрянцем пошалит,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Листву подкинет под ноги шуршать,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птиц на юг заставит улетать.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Наш город необычной красоты,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Но иногда её не замечаем мы.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Любите и цените, где живёте,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чужом краю такого не найдёте!!!</w:t>
      </w:r>
    </w:p>
    <w:p w:rsidR="005953F7" w:rsidRDefault="005953F7" w:rsidP="00D94B9C">
      <w:pPr>
        <w:spacing w:after="0" w:line="240" w:lineRule="auto"/>
        <w:jc w:val="center"/>
        <w:rPr>
          <w:sz w:val="28"/>
          <w:szCs w:val="28"/>
        </w:rPr>
      </w:pPr>
    </w:p>
    <w:p w:rsidR="005953F7" w:rsidRPr="00B91ADE" w:rsidRDefault="005953F7" w:rsidP="00D94B9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Автор:    О.А. Верстакова.</w:t>
      </w:r>
    </w:p>
    <w:sectPr w:rsidR="005953F7" w:rsidRPr="00B91ADE" w:rsidSect="00077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1ADE"/>
    <w:rsid w:val="000773C9"/>
    <w:rsid w:val="00362D8B"/>
    <w:rsid w:val="005953F7"/>
    <w:rsid w:val="006A6B1F"/>
    <w:rsid w:val="008B0775"/>
    <w:rsid w:val="00AA5618"/>
    <w:rsid w:val="00AC2BEA"/>
    <w:rsid w:val="00B44E71"/>
    <w:rsid w:val="00B91ADE"/>
    <w:rsid w:val="00C14C3F"/>
    <w:rsid w:val="00C715DF"/>
    <w:rsid w:val="00D94B9C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3C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1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4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3</Pages>
  <Words>221</Words>
  <Characters>1260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НАСТЯ</cp:lastModifiedBy>
  <cp:revision>4</cp:revision>
  <dcterms:created xsi:type="dcterms:W3CDTF">2013-10-27T06:21:00Z</dcterms:created>
  <dcterms:modified xsi:type="dcterms:W3CDTF">2016-04-28T08:23:00Z</dcterms:modified>
</cp:coreProperties>
</file>